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30AD3" w:rsidRPr="00B30AD3" w:rsidRDefault="00FA27A6" w:rsidP="00D25773">
      <w:pPr>
        <w:pStyle w:val="Heading1"/>
        <w:tabs>
          <w:tab w:val="clear" w:pos="5393"/>
        </w:tabs>
        <w:rPr>
          <w:sz w:val="22"/>
        </w:rPr>
      </w:pPr>
      <w:r w:rsidRPr="00B30AD3">
        <w:rPr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EEE9D" wp14:editId="7E74D4C9">
                <wp:simplePos x="0" y="0"/>
                <wp:positionH relativeFrom="margin">
                  <wp:align>right</wp:align>
                </wp:positionH>
                <wp:positionV relativeFrom="margin">
                  <wp:posOffset>-1310344</wp:posOffset>
                </wp:positionV>
                <wp:extent cx="3338062" cy="84406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062" cy="844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A9B" w:rsidRPr="00B30AD3" w:rsidRDefault="00B30AD3" w:rsidP="00A07A9B">
                            <w:pPr>
                              <w:pStyle w:val="PosterHeading"/>
                              <w:rPr>
                                <w:sz w:val="32"/>
                                <w:szCs w:val="24"/>
                              </w:rPr>
                            </w:pPr>
                            <w:r w:rsidRPr="00B30AD3">
                              <w:rPr>
                                <w:sz w:val="32"/>
                                <w:szCs w:val="24"/>
                              </w:rPr>
                              <w:t>Student Concierge</w:t>
                            </w:r>
                            <w:r w:rsidR="007E68A9">
                              <w:rPr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A07A9B" w:rsidRPr="00B30AD3" w:rsidRDefault="00B30AD3" w:rsidP="00A07A9B">
                            <w:pPr>
                              <w:pStyle w:val="PosterHeading"/>
                              <w:rPr>
                                <w:sz w:val="32"/>
                                <w:szCs w:val="24"/>
                              </w:rPr>
                            </w:pPr>
                            <w:r w:rsidRPr="00B30AD3">
                              <w:rPr>
                                <w:sz w:val="32"/>
                                <w:szCs w:val="24"/>
                              </w:rPr>
                              <w:t>Expression of Interest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EEE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65pt;margin-top:-103.2pt;width:262.85pt;height:66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" filled="f" stroked="f">
                <v:textbox style="mso-fit-shape-to-text:t">
                  <w:txbxContent>
                    <w:p w:rsidR="00A07A9B" w:rsidRPr="00B30AD3" w:rsidRDefault="00B30AD3" w:rsidP="00A07A9B">
                      <w:pPr>
                        <w:pStyle w:val="PosterHeading"/>
                        <w:rPr>
                          <w:sz w:val="32"/>
                          <w:szCs w:val="24"/>
                        </w:rPr>
                      </w:pPr>
                      <w:r w:rsidRPr="00B30AD3">
                        <w:rPr>
                          <w:sz w:val="32"/>
                          <w:szCs w:val="24"/>
                        </w:rPr>
                        <w:t>Student Concierge</w:t>
                      </w:r>
                      <w:r w:rsidR="007E68A9">
                        <w:rPr>
                          <w:sz w:val="32"/>
                          <w:szCs w:val="24"/>
                        </w:rPr>
                        <w:t xml:space="preserve"> </w:t>
                      </w:r>
                    </w:p>
                    <w:p w:rsidR="00A07A9B" w:rsidRPr="00B30AD3" w:rsidRDefault="00B30AD3" w:rsidP="00A07A9B">
                      <w:pPr>
                        <w:pStyle w:val="PosterHeading"/>
                        <w:rPr>
                          <w:sz w:val="32"/>
                          <w:szCs w:val="24"/>
                        </w:rPr>
                      </w:pPr>
                      <w:r w:rsidRPr="00B30AD3">
                        <w:rPr>
                          <w:sz w:val="32"/>
                          <w:szCs w:val="24"/>
                        </w:rPr>
                        <w:t>Expression of Interest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30AD3" w:rsidRPr="00B30AD3">
        <w:rPr>
          <w:sz w:val="22"/>
        </w:rPr>
        <w:t xml:space="preserve">Please provide a short response to the following questions. </w:t>
      </w:r>
    </w:p>
    <w:p w:rsidR="00A07A9B" w:rsidRDefault="00B30AD3" w:rsidP="00D25773">
      <w:pPr>
        <w:pStyle w:val="Heading2"/>
        <w:tabs>
          <w:tab w:val="clear" w:pos="5393"/>
        </w:tabs>
        <w:rPr>
          <w:b w:val="0"/>
          <w:i/>
          <w:sz w:val="20"/>
        </w:rPr>
      </w:pPr>
      <w:r w:rsidRPr="00B30AD3">
        <w:rPr>
          <w:b w:val="0"/>
          <w:i/>
          <w:sz w:val="20"/>
        </w:rPr>
        <w:t>Why are</w:t>
      </w:r>
      <w:r w:rsidR="007E68A9">
        <w:rPr>
          <w:b w:val="0"/>
          <w:i/>
          <w:sz w:val="20"/>
        </w:rPr>
        <w:t xml:space="preserve"> you interested in working as an iconnect </w:t>
      </w:r>
      <w:r w:rsidRPr="00B30AD3">
        <w:rPr>
          <w:b w:val="0"/>
          <w:i/>
          <w:sz w:val="20"/>
        </w:rPr>
        <w:t>concierge at the University of Southern Queensland?</w:t>
      </w:r>
    </w:p>
    <w:p w:rsidR="00B30AD3" w:rsidRDefault="00B30AD3" w:rsidP="00B30AD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254635</wp:posOffset>
                </wp:positionV>
                <wp:extent cx="4295775" cy="352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AD3" w:rsidRPr="00B30AD3" w:rsidRDefault="00B30A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0AD3">
                              <w:rPr>
                                <w:sz w:val="18"/>
                                <w:szCs w:val="18"/>
                              </w:rPr>
                              <w:t>Insert text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7.05pt;margin-top:20.05pt;width:338.25pt;height:27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">
                <v:textbox>
                  <w:txbxContent>
                    <w:p w:rsidR="00B30AD3" w:rsidRPr="00B30AD3" w:rsidRDefault="00B30AD3">
                      <w:pPr>
                        <w:rPr>
                          <w:sz w:val="18"/>
                          <w:szCs w:val="18"/>
                        </w:rPr>
                      </w:pPr>
                      <w:r w:rsidRPr="00B30AD3">
                        <w:rPr>
                          <w:sz w:val="18"/>
                          <w:szCs w:val="18"/>
                        </w:rPr>
                        <w:t>Insert text here.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30AD3" w:rsidRDefault="00B30AD3" w:rsidP="00B30AD3">
      <w:pPr>
        <w:pStyle w:val="Heading2"/>
        <w:tabs>
          <w:tab w:val="clear" w:pos="5393"/>
        </w:tabs>
        <w:rPr>
          <w:b w:val="0"/>
          <w:i/>
          <w:sz w:val="20"/>
        </w:rPr>
      </w:pPr>
      <w:r>
        <w:rPr>
          <w:b w:val="0"/>
          <w:i/>
          <w:sz w:val="20"/>
        </w:rPr>
        <w:t>What do you believe are the most important customer service elements for students at the University of Southern Queensland?</w:t>
      </w:r>
    </w:p>
    <w:p w:rsidR="00B30AD3" w:rsidRDefault="00B30AD3" w:rsidP="00B30AD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25D126" wp14:editId="00D588C2">
                <wp:simplePos x="0" y="0"/>
                <wp:positionH relativeFrom="margin">
                  <wp:align>left</wp:align>
                </wp:positionH>
                <wp:positionV relativeFrom="paragraph">
                  <wp:posOffset>259080</wp:posOffset>
                </wp:positionV>
                <wp:extent cx="4295775" cy="3905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AD3" w:rsidRPr="00B30AD3" w:rsidRDefault="00B30AD3" w:rsidP="00B30A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30AD3">
                              <w:rPr>
                                <w:sz w:val="18"/>
                                <w:szCs w:val="18"/>
                              </w:rPr>
                              <w:t>Insert text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D126" id="_x0000_s1028" type="#_x0000_t202" style="position:absolute;margin-left:0;margin-top:20.4pt;width:338.25pt;height:30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">
                <v:textbox>
                  <w:txbxContent>
                    <w:p w:rsidR="00B30AD3" w:rsidRPr="00B30AD3" w:rsidRDefault="00B30AD3" w:rsidP="00B30AD3">
                      <w:pPr>
                        <w:rPr>
                          <w:sz w:val="18"/>
                          <w:szCs w:val="18"/>
                        </w:rPr>
                      </w:pPr>
                      <w:r w:rsidRPr="00B30AD3">
                        <w:rPr>
                          <w:sz w:val="18"/>
                          <w:szCs w:val="18"/>
                        </w:rPr>
                        <w:t>Insert text here.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30AD3" w:rsidRPr="00B30AD3" w:rsidRDefault="00B30AD3" w:rsidP="00B30AD3">
      <w:pPr>
        <w:pStyle w:val="Heading2"/>
      </w:pPr>
    </w:p>
    <w:p w:rsidR="00141946" w:rsidRDefault="00141946" w:rsidP="00D25773">
      <w:pPr>
        <w:pStyle w:val="NoSpacing"/>
        <w:tabs>
          <w:tab w:val="clear" w:pos="5393"/>
        </w:tabs>
      </w:pPr>
    </w:p>
    <w:p w:rsidR="00B30AD3" w:rsidRPr="00854CF3" w:rsidRDefault="00B30AD3" w:rsidP="00D25773">
      <w:pPr>
        <w:pStyle w:val="NoSpacing"/>
        <w:tabs>
          <w:tab w:val="clear" w:pos="5393"/>
        </w:tabs>
      </w:pPr>
    </w:p>
    <w:sectPr w:rsidR="00B30AD3" w:rsidRPr="00854CF3" w:rsidSect="00141946">
      <w:headerReference w:type="default" r:id="rId6"/>
      <w:footerReference w:type="default" r:id="rId7"/>
      <w:pgSz w:w="8391" w:h="11906" w:code="11"/>
      <w:pgMar w:top="2835" w:right="794" w:bottom="1191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322" w:rsidRDefault="00137322" w:rsidP="00A07A9B">
      <w:r>
        <w:separator/>
      </w:r>
    </w:p>
  </w:endnote>
  <w:endnote w:type="continuationSeparator" w:id="0">
    <w:p w:rsidR="00137322" w:rsidRDefault="00137322" w:rsidP="00A0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9B" w:rsidRDefault="00141946">
    <w:pPr>
      <w:pStyle w:val="Footer"/>
    </w:pPr>
    <w:r w:rsidRPr="0046389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C100B40" wp14:editId="79285701">
              <wp:simplePos x="0" y="0"/>
              <wp:positionH relativeFrom="margin">
                <wp:posOffset>676024</wp:posOffset>
              </wp:positionH>
              <wp:positionV relativeFrom="page">
                <wp:posOffset>7240772</wp:posOffset>
              </wp:positionV>
              <wp:extent cx="2964682" cy="31688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4682" cy="316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6FA9" w:rsidRPr="00086FA9" w:rsidRDefault="00086FA9" w:rsidP="00086FA9">
                          <w:pPr>
                            <w:pStyle w:val="PosterHeading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CRICOS QLD 00244B NSW 02225M TEQSA PRV12081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00B4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3.25pt;margin-top:570.15pt;width:233.45pt;height:24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" filled="f" stroked="f">
              <v:textbox>
                <w:txbxContent>
                  <w:p w:rsidR="00086FA9" w:rsidRPr="00086FA9" w:rsidRDefault="00086FA9" w:rsidP="00086FA9">
                    <w:pPr>
                      <w:pStyle w:val="PosterHeading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CRICOS QLD 00244B NSW 02225M TEQSA PRV12081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F917C35" wp14:editId="2372162F">
              <wp:simplePos x="0" y="0"/>
              <wp:positionH relativeFrom="margin">
                <wp:align>right</wp:align>
              </wp:positionH>
              <wp:positionV relativeFrom="paragraph">
                <wp:posOffset>83732</wp:posOffset>
              </wp:positionV>
              <wp:extent cx="4326698" cy="532800"/>
              <wp:effectExtent l="0" t="0" r="0" b="63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26698" cy="5328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AA61A"/>
                          </a:gs>
                          <a:gs pos="50000">
                            <a:srgbClr val="FDBA12"/>
                          </a:gs>
                          <a:gs pos="100000">
                            <a:srgbClr val="FFD10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A1E48" id="Rectangle 4" o:spid="_x0000_s1026" style="position:absolute;margin-left:289.5pt;margin-top:6.6pt;width:340.7pt;height:41.9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" fillcolor="#faa61a" stroked="f" strokeweight="1pt">
              <v:fill color2="#ffd100" angle="90" colors="0 #faa61a;.5 #fdba12;1 #ffd100" focus="100%" type="gradient">
                <o:fill v:ext="view" type="gradientUnscaled"/>
              </v:fill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322" w:rsidRDefault="00137322" w:rsidP="00A07A9B">
      <w:r>
        <w:separator/>
      </w:r>
    </w:p>
  </w:footnote>
  <w:footnote w:type="continuationSeparator" w:id="0">
    <w:p w:rsidR="00137322" w:rsidRDefault="00137322" w:rsidP="00A0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A9B" w:rsidRDefault="0014194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A1A429B" wp14:editId="6EC7C829">
              <wp:simplePos x="0" y="0"/>
              <wp:positionH relativeFrom="margin">
                <wp:align>right</wp:align>
              </wp:positionH>
              <wp:positionV relativeFrom="paragraph">
                <wp:posOffset>-450215</wp:posOffset>
              </wp:positionV>
              <wp:extent cx="4327023" cy="2700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27023" cy="270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AA61A"/>
                          </a:gs>
                          <a:gs pos="50000">
                            <a:srgbClr val="FDBA12"/>
                          </a:gs>
                          <a:gs pos="100000">
                            <a:srgbClr val="FFD10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A99336" id="Rectangle 1" o:spid="_x0000_s1026" style="position:absolute;margin-left:289.5pt;margin-top:-35.45pt;width:340.7pt;height:21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" fillcolor="#faa61a" stroked="f" strokeweight="1pt">
              <v:fill color2="#ffd100" angle="90" colors="0 #faa61a;.5 #fdba12;1 #ffd100" focus="100%" type="gradient">
                <o:fill v:ext="view" type="gradientUnscaled"/>
              </v:fill>
              <w10:wrap anchorx="margin"/>
            </v:rect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72576" behindDoc="1" locked="0" layoutInCell="1" allowOverlap="1" wp14:anchorId="120482E6" wp14:editId="6D02C549">
          <wp:simplePos x="0" y="0"/>
          <wp:positionH relativeFrom="margin">
            <wp:align>left</wp:align>
          </wp:positionH>
          <wp:positionV relativeFrom="paragraph">
            <wp:posOffset>81280</wp:posOffset>
          </wp:positionV>
          <wp:extent cx="987135" cy="1080000"/>
          <wp:effectExtent l="0" t="0" r="3810" b="6350"/>
          <wp:wrapTight wrapText="bothSides">
            <wp:wrapPolygon edited="0">
              <wp:start x="0" y="0"/>
              <wp:lineTo x="0" y="21346"/>
              <wp:lineTo x="21266" y="21346"/>
              <wp:lineTo x="21266" y="0"/>
              <wp:lineTo x="0" y="0"/>
            </wp:wrapPolygon>
          </wp:wrapTight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135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AD3"/>
    <w:rsid w:val="00020FA8"/>
    <w:rsid w:val="00086FA9"/>
    <w:rsid w:val="000B091F"/>
    <w:rsid w:val="000F46CF"/>
    <w:rsid w:val="00115BA4"/>
    <w:rsid w:val="00137322"/>
    <w:rsid w:val="00141946"/>
    <w:rsid w:val="001E53A3"/>
    <w:rsid w:val="002B7BAC"/>
    <w:rsid w:val="0033443B"/>
    <w:rsid w:val="00364558"/>
    <w:rsid w:val="00377306"/>
    <w:rsid w:val="00383FC1"/>
    <w:rsid w:val="003E2B0D"/>
    <w:rsid w:val="00463898"/>
    <w:rsid w:val="005B7B6E"/>
    <w:rsid w:val="006F2145"/>
    <w:rsid w:val="0076299E"/>
    <w:rsid w:val="007822C5"/>
    <w:rsid w:val="007E68A9"/>
    <w:rsid w:val="00854CF3"/>
    <w:rsid w:val="00886613"/>
    <w:rsid w:val="0096246C"/>
    <w:rsid w:val="009B211C"/>
    <w:rsid w:val="00A07A9B"/>
    <w:rsid w:val="00B30AD3"/>
    <w:rsid w:val="00BD3F53"/>
    <w:rsid w:val="00CC413B"/>
    <w:rsid w:val="00D25773"/>
    <w:rsid w:val="00E42DE4"/>
    <w:rsid w:val="00E536FD"/>
    <w:rsid w:val="00E53C16"/>
    <w:rsid w:val="00EF5477"/>
    <w:rsid w:val="00F32240"/>
    <w:rsid w:val="00F8293A"/>
    <w:rsid w:val="00FA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BE50DF9-51D7-4660-9AED-CAABAF1E4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Introduction Text"/>
    <w:next w:val="Heading2"/>
    <w:qFormat/>
    <w:rsid w:val="00141946"/>
    <w:pPr>
      <w:tabs>
        <w:tab w:val="left" w:pos="5393"/>
      </w:tabs>
      <w:spacing w:after="0" w:line="240" w:lineRule="auto"/>
    </w:pPr>
    <w:rPr>
      <w:rFonts w:ascii="Verdana" w:eastAsia="Verdana" w:hAnsi="Verdana" w:cs="Arial"/>
      <w:bCs/>
      <w:color w:val="000000" w:themeColor="text1"/>
      <w:kern w:val="24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41946"/>
    <w:pPr>
      <w:spacing w:after="60"/>
      <w:outlineLvl w:val="0"/>
    </w:pPr>
    <w:rPr>
      <w:bCs w:val="0"/>
      <w:color w:val="auto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41946"/>
    <w:pPr>
      <w:spacing w:before="360" w:after="60"/>
      <w:outlineLvl w:val="1"/>
    </w:pPr>
    <w:rPr>
      <w:b/>
      <w:bCs w:val="0"/>
      <w:color w:val="auto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A9B"/>
    <w:pPr>
      <w:tabs>
        <w:tab w:val="clear" w:pos="5393"/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07A9B"/>
  </w:style>
  <w:style w:type="paragraph" w:styleId="Footer">
    <w:name w:val="footer"/>
    <w:basedOn w:val="Normal"/>
    <w:link w:val="FooterChar"/>
    <w:uiPriority w:val="99"/>
    <w:unhideWhenUsed/>
    <w:rsid w:val="00A07A9B"/>
    <w:pPr>
      <w:tabs>
        <w:tab w:val="clear" w:pos="5393"/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07A9B"/>
  </w:style>
  <w:style w:type="paragraph" w:styleId="BalloonText">
    <w:name w:val="Balloon Text"/>
    <w:basedOn w:val="Normal"/>
    <w:link w:val="BalloonTextChar"/>
    <w:uiPriority w:val="99"/>
    <w:semiHidden/>
    <w:unhideWhenUsed/>
    <w:rsid w:val="00A07A9B"/>
    <w:pPr>
      <w:tabs>
        <w:tab w:val="clear" w:pos="5393"/>
      </w:tabs>
    </w:pPr>
    <w:rPr>
      <w:rFonts w:ascii="Tahoma" w:eastAsiaTheme="minorHAnsi" w:hAnsi="Tahoma" w:cs="Tahoma"/>
      <w:bCs w:val="0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A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41946"/>
    <w:rPr>
      <w:rFonts w:ascii="Verdana" w:eastAsia="Verdana" w:hAnsi="Verdana" w:cs="Arial"/>
      <w:kern w:val="24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141946"/>
    <w:rPr>
      <w:rFonts w:ascii="Verdana" w:eastAsia="Verdana" w:hAnsi="Verdana" w:cs="Arial"/>
      <w:b/>
      <w:kern w:val="24"/>
      <w:szCs w:val="28"/>
    </w:rPr>
  </w:style>
  <w:style w:type="paragraph" w:customStyle="1" w:styleId="PosterHeading">
    <w:name w:val="Poster Heading"/>
    <w:basedOn w:val="Normal"/>
    <w:link w:val="PosterHeadingChar"/>
    <w:qFormat/>
    <w:rsid w:val="00141946"/>
    <w:rPr>
      <w:color w:val="404040" w:themeColor="text1" w:themeTint="BF"/>
      <w:sz w:val="36"/>
      <w:szCs w:val="48"/>
    </w:rPr>
  </w:style>
  <w:style w:type="character" w:customStyle="1" w:styleId="PosterHeadingChar">
    <w:name w:val="Poster Heading Char"/>
    <w:basedOn w:val="DefaultParagraphFont"/>
    <w:link w:val="PosterHeading"/>
    <w:rsid w:val="00141946"/>
    <w:rPr>
      <w:rFonts w:ascii="Verdana" w:eastAsia="Verdana" w:hAnsi="Verdana" w:cs="Arial"/>
      <w:bCs/>
      <w:color w:val="404040" w:themeColor="text1" w:themeTint="BF"/>
      <w:kern w:val="24"/>
      <w:sz w:val="36"/>
      <w:szCs w:val="48"/>
    </w:rPr>
  </w:style>
  <w:style w:type="paragraph" w:customStyle="1" w:styleId="BodyCopy">
    <w:name w:val="Body Copy"/>
    <w:link w:val="BodyCopyChar"/>
    <w:qFormat/>
    <w:rsid w:val="00141946"/>
    <w:rPr>
      <w:rFonts w:ascii="Verdana" w:eastAsia="Cambria" w:hAnsi="Verdana" w:cs="Arial"/>
      <w:sz w:val="20"/>
      <w:szCs w:val="24"/>
    </w:rPr>
  </w:style>
  <w:style w:type="character" w:customStyle="1" w:styleId="BodyCopyChar">
    <w:name w:val="Body Copy Char"/>
    <w:basedOn w:val="DefaultParagraphFont"/>
    <w:link w:val="BodyCopy"/>
    <w:rsid w:val="00141946"/>
    <w:rPr>
      <w:rFonts w:ascii="Verdana" w:eastAsia="Cambria" w:hAnsi="Verdana" w:cs="Arial"/>
      <w:sz w:val="20"/>
      <w:szCs w:val="24"/>
    </w:rPr>
  </w:style>
  <w:style w:type="paragraph" w:styleId="NoSpacing">
    <w:name w:val="No Spacing"/>
    <w:uiPriority w:val="1"/>
    <w:qFormat/>
    <w:rsid w:val="00141946"/>
    <w:pPr>
      <w:tabs>
        <w:tab w:val="left" w:pos="5393"/>
      </w:tabs>
      <w:spacing w:after="0" w:line="240" w:lineRule="auto"/>
    </w:pPr>
    <w:rPr>
      <w:rFonts w:ascii="Verdana" w:eastAsia="Verdana" w:hAnsi="Verdana" w:cs="Arial"/>
      <w:bCs/>
      <w:color w:val="000000" w:themeColor="text1"/>
      <w:kern w:val="24"/>
      <w:sz w:val="20"/>
      <w:szCs w:val="28"/>
    </w:rPr>
  </w:style>
  <w:style w:type="character" w:styleId="SubtleEmphasis">
    <w:name w:val="Subtle Emphasis"/>
    <w:basedOn w:val="DefaultParagraphFont"/>
    <w:uiPriority w:val="19"/>
    <w:qFormat/>
    <w:rsid w:val="00F8293A"/>
    <w:rPr>
      <w:rFonts w:ascii="Verdana" w:hAnsi="Verdana"/>
      <w:i/>
      <w:iCs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sq.edu.au\usqWide\brand_templates\USQ%20Poster%20A5%20portrait.dotx" TargetMode="External"/></Relationships>
</file>

<file path=word/theme/theme1.xml><?xml version="1.0" encoding="utf-8"?>
<a:theme xmlns:a="http://schemas.openxmlformats.org/drawingml/2006/main" name="USQ PPT Theme">
  <a:themeElements>
    <a:clrScheme name="USQ Colour Palett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DBA12"/>
      </a:accent1>
      <a:accent2>
        <a:srgbClr val="B63393"/>
      </a:accent2>
      <a:accent3>
        <a:srgbClr val="0090BA"/>
      </a:accent3>
      <a:accent4>
        <a:srgbClr val="E63E30"/>
      </a:accent4>
      <a:accent5>
        <a:srgbClr val="63A945"/>
      </a:accent5>
      <a:accent6>
        <a:srgbClr val="003D6E"/>
      </a:accent6>
      <a:hlink>
        <a:srgbClr val="0563C1"/>
      </a:hlink>
      <a:folHlink>
        <a:srgbClr val="0070C0"/>
      </a:folHlink>
    </a:clrScheme>
    <a:fontScheme name="USQ Fon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SQ PPT Theme" id="{6D021C89-4356-4E63-8F78-534B2DEFEA90}" vid="{CDE8B770-A4BF-4132-BECE-8162A241850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USQ Poster A5 portrait.dotx</Template>
  <TotalTime>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Queensland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Neve O'Neill</dc:creator>
  <cp:lastModifiedBy>Alexis Wagner</cp:lastModifiedBy>
  <cp:revision>2</cp:revision>
  <dcterms:created xsi:type="dcterms:W3CDTF">2020-01-16T06:06:00Z</dcterms:created>
  <dcterms:modified xsi:type="dcterms:W3CDTF">2020-01-16T06:06:00Z</dcterms:modified>
</cp:coreProperties>
</file>